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utenettabell1ly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for generelt flygebladoppsett"/>
      </w:tblPr>
      <w:tblGrid>
        <w:gridCol w:w="7380"/>
        <w:gridCol w:w="3420"/>
      </w:tblGrid>
      <w:tr w:rsidR="00880783" w:rsidRPr="00AA4794" w14:paraId="5A826099" w14:textId="77777777" w:rsidTr="00BB3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743"/>
        </w:trPr>
        <w:tc>
          <w:tcPr>
            <w:tcW w:w="7380" w:type="dxa"/>
            <w:tcMar>
              <w:right w:w="288" w:type="dxa"/>
            </w:tcMar>
          </w:tcPr>
          <w:p w14:paraId="79401A4A" w14:textId="6D453289" w:rsidR="007F4A80" w:rsidRPr="00EA2CB3" w:rsidRDefault="00EA2CB3" w:rsidP="00EA2CB3">
            <w:pPr>
              <w:spacing w:after="160" w:line="312" w:lineRule="auto"/>
            </w:pPr>
            <w:r>
              <w:rPr>
                <w:rFonts w:ascii="Calibri" w:eastAsia="Calibri" w:hAnsi="Calibri" w:cs="Times New Roman"/>
                <w:b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5B172B59" wp14:editId="7E6D2A58">
                  <wp:extent cx="4503420" cy="3005455"/>
                  <wp:effectExtent l="0" t="0" r="0" b="4445"/>
                  <wp:docPr id="2" name="Bilde 2" descr="Manns vann pla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Manns vann planter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C3045" w14:textId="77777777" w:rsidR="00EA2CB3" w:rsidRDefault="00EA2CB3" w:rsidP="005C61E4">
            <w:pPr>
              <w:pStyle w:val="Dato"/>
              <w:rPr>
                <w:bCs w:val="0"/>
                <w:color w:val="97C83C" w:themeColor="accent2"/>
              </w:rPr>
            </w:pPr>
            <w:r>
              <w:rPr>
                <w:color w:val="97C83C" w:themeColor="accent2"/>
              </w:rPr>
              <w:t>dyrking/</w:t>
            </w:r>
          </w:p>
          <w:p w14:paraId="675629D0" w14:textId="0706197B" w:rsidR="000D0606" w:rsidRPr="000D0606" w:rsidRDefault="00EA2CB3" w:rsidP="005C61E4">
            <w:pPr>
              <w:pStyle w:val="Dato"/>
              <w:rPr>
                <w:bCs w:val="0"/>
                <w:color w:val="97C83C" w:themeColor="accent2"/>
              </w:rPr>
            </w:pPr>
            <w:r>
              <w:rPr>
                <w:color w:val="97C83C" w:themeColor="accent2"/>
              </w:rPr>
              <w:t>palle-hage</w:t>
            </w:r>
          </w:p>
          <w:p w14:paraId="690C7451" w14:textId="5798AFD0" w:rsidR="007F4A80" w:rsidRPr="007F4A80" w:rsidRDefault="000D0606" w:rsidP="005C61E4">
            <w:pPr>
              <w:pStyle w:val="Dato"/>
              <w:rPr>
                <w:bCs w:val="0"/>
                <w:color w:val="97C83C" w:themeColor="accent2"/>
              </w:rPr>
            </w:pPr>
            <w:r w:rsidRPr="000D0606">
              <w:rPr>
                <w:color w:val="97C83C" w:themeColor="accent2"/>
              </w:rPr>
              <w:t>tirsdag</w:t>
            </w:r>
            <w:r w:rsidR="00EA2CB3">
              <w:rPr>
                <w:color w:val="97C83C" w:themeColor="accent2"/>
              </w:rPr>
              <w:t xml:space="preserve"> 07.03</w:t>
            </w:r>
          </w:p>
          <w:p w14:paraId="208EF3B5" w14:textId="185BE602" w:rsidR="005C61E4" w:rsidRDefault="000D0606" w:rsidP="005C61E4">
            <w:pPr>
              <w:pStyle w:val="Tittel"/>
              <w:rPr>
                <w:bCs w:val="0"/>
              </w:rPr>
            </w:pPr>
            <w:r>
              <w:t>KL 1</w:t>
            </w:r>
            <w:r w:rsidR="00EA2CB3">
              <w:t>8</w:t>
            </w:r>
            <w:r>
              <w:t xml:space="preserve"> </w:t>
            </w:r>
            <w:r w:rsidR="007F4A80">
              <w:t>–</w:t>
            </w:r>
            <w:r>
              <w:t xml:space="preserve"> 20</w:t>
            </w:r>
          </w:p>
          <w:p w14:paraId="156A939A" w14:textId="341A5C44" w:rsidR="007F4A80" w:rsidRDefault="007F4A80" w:rsidP="007F4A80">
            <w:pPr>
              <w:rPr>
                <w:bCs w:val="0"/>
              </w:rPr>
            </w:pPr>
          </w:p>
          <w:p w14:paraId="72525B44" w14:textId="77777777" w:rsidR="007F4A80" w:rsidRPr="007F4A80" w:rsidRDefault="007F4A80" w:rsidP="007F4A80"/>
          <w:p w14:paraId="27282AB7" w14:textId="57EA83A7" w:rsidR="005C61E4" w:rsidRDefault="000D0606" w:rsidP="005C61E4">
            <w:pPr>
              <w:pStyle w:val="Overskrift1"/>
              <w:rPr>
                <w:bCs/>
                <w:sz w:val="36"/>
                <w:szCs w:val="36"/>
              </w:rPr>
            </w:pPr>
            <w:r w:rsidRPr="007F4A80">
              <w:rPr>
                <w:sz w:val="36"/>
                <w:szCs w:val="36"/>
              </w:rPr>
              <w:t>Miljøbygget i Saupstadringen 35 f</w:t>
            </w:r>
          </w:p>
          <w:p w14:paraId="5AC97AA7" w14:textId="77777777" w:rsidR="007F4A80" w:rsidRPr="007F4A80" w:rsidRDefault="007F4A80" w:rsidP="007F4A80"/>
          <w:p w14:paraId="5D81F056" w14:textId="1584E4CB" w:rsidR="000D0606" w:rsidRDefault="00EA2CB3" w:rsidP="005C61E4">
            <w:pPr>
              <w:spacing w:after="160" w:line="312" w:lineRule="auto"/>
              <w:rPr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Har du lyst til å dyrke egne urter og grønnsaker? Kom til Miljøbygget og få inspirasjon! </w:t>
            </w:r>
          </w:p>
          <w:p w14:paraId="2649FB9E" w14:textId="065B2FDE" w:rsidR="00EA2CB3" w:rsidRPr="007F4A80" w:rsidRDefault="00EA2CB3" w:rsidP="005C61E4">
            <w:pPr>
              <w:spacing w:after="160" w:line="312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 samles for å dele erfaringer med å dyrke hjemme på balkongen/pallekasser.</w:t>
            </w:r>
          </w:p>
          <w:p w14:paraId="2D36B425" w14:textId="034C8DC2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26A9C35D" w14:textId="7BC583AA" w:rsidR="005C61E4" w:rsidRPr="00AA4794" w:rsidRDefault="00EA2CB3" w:rsidP="005C61E4">
            <w:pPr>
              <w:pStyle w:val="Overskrift2"/>
            </w:pPr>
            <w:r>
              <w:t>HOMEGARDEN</w:t>
            </w:r>
          </w:p>
          <w:p w14:paraId="59B88B0B" w14:textId="77777777" w:rsidR="005C61E4" w:rsidRPr="00AA4794" w:rsidRDefault="00000000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909312545"/>
                <w:placeholder>
                  <w:docPart w:val="FB8468E58A464D8BAAC663EAD86E916F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17BB110C" w14:textId="46ED96D9" w:rsidR="005C61E4" w:rsidRDefault="00EA2CB3" w:rsidP="005C61E4">
            <w:pPr>
              <w:pStyle w:val="Overskrift2"/>
              <w:rPr>
                <w:bCs w:val="0"/>
              </w:rPr>
            </w:pPr>
            <w:r>
              <w:t>Kan jeg dyrke egne poteter?</w:t>
            </w:r>
          </w:p>
          <w:p w14:paraId="48B7FA7A" w14:textId="5E06837F" w:rsidR="000D0606" w:rsidRPr="00AA4794" w:rsidRDefault="00EA2CB3" w:rsidP="005C61E4">
            <w:pPr>
              <w:pStyle w:val="Overskrift2"/>
            </w:pPr>
            <w:r>
              <w:t>Urter hele året?</w:t>
            </w:r>
          </w:p>
          <w:p w14:paraId="7E89A9FC" w14:textId="77777777" w:rsidR="005C61E4" w:rsidRPr="00AA4794" w:rsidRDefault="00000000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1193575528"/>
                <w:placeholder>
                  <w:docPart w:val="4A47FDD127724BFAB329F05B58B0798B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024B2455" w14:textId="02629736" w:rsidR="005C61E4" w:rsidRPr="00AA4794" w:rsidRDefault="00EA2CB3" w:rsidP="005C61E4">
            <w:pPr>
              <w:pStyle w:val="Overskrift2"/>
            </w:pPr>
            <w:r>
              <w:t>Hva trenger jeg av utstyr?</w:t>
            </w:r>
          </w:p>
          <w:p w14:paraId="17BD870E" w14:textId="77777777" w:rsidR="005C61E4" w:rsidRPr="00AA4794" w:rsidRDefault="00000000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59171642"/>
                <w:placeholder>
                  <w:docPart w:val="579B96CA340246BA8F049B5EF629C20D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5CF2E413" w14:textId="17353C87" w:rsidR="005C61E4" w:rsidRPr="00AA4794" w:rsidRDefault="00EA2CB3" w:rsidP="005C61E4">
            <w:pPr>
              <w:pStyle w:val="Overskrift2"/>
            </w:pPr>
            <w:r>
              <w:t>Hvor kan jeg dyrke?</w:t>
            </w:r>
          </w:p>
          <w:p w14:paraId="6D24A263" w14:textId="77777777" w:rsidR="005C61E4" w:rsidRPr="00AA4794" w:rsidRDefault="00000000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1319850249"/>
                <w:placeholder>
                  <w:docPart w:val="A801184C213A45E7BC50E7E0EB125B11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24309E60" w14:textId="28CDEAE9" w:rsidR="007F4A80" w:rsidRPr="00DF5C59" w:rsidRDefault="00EA2CB3" w:rsidP="00DF5C59">
            <w:pPr>
              <w:pStyle w:val="Overskrift2"/>
            </w:pPr>
            <w:r>
              <w:t>Når sår jeg?</w:t>
            </w:r>
          </w:p>
          <w:p w14:paraId="2F489DD8" w14:textId="77777777" w:rsidR="007F4A80" w:rsidRDefault="007F4A80" w:rsidP="007F4A80">
            <w:pPr>
              <w:pStyle w:val="Overskrift3"/>
              <w:tabs>
                <w:tab w:val="center" w:pos="1710"/>
              </w:tabs>
              <w:jc w:val="both"/>
              <w:rPr>
                <w:bCs w:val="0"/>
              </w:rPr>
            </w:pPr>
          </w:p>
          <w:p w14:paraId="303D3FC9" w14:textId="487255DB" w:rsidR="005C61E4" w:rsidRDefault="007F4A80" w:rsidP="007F4A80">
            <w:pPr>
              <w:pStyle w:val="Overskrift3"/>
              <w:tabs>
                <w:tab w:val="center" w:pos="1710"/>
              </w:tabs>
              <w:jc w:val="left"/>
              <w:rPr>
                <w:bCs w:val="0"/>
              </w:rPr>
            </w:pPr>
            <w:r>
              <w:t xml:space="preserve">        </w:t>
            </w:r>
            <w:r w:rsidR="000D0606">
              <w:t>MIDT I RINGEN</w:t>
            </w:r>
          </w:p>
          <w:p w14:paraId="20F33B15" w14:textId="77777777" w:rsidR="007F4A80" w:rsidRPr="00AA4794" w:rsidRDefault="007F4A80" w:rsidP="007F4A80">
            <w:pPr>
              <w:pStyle w:val="Overskrift3"/>
              <w:tabs>
                <w:tab w:val="center" w:pos="1710"/>
              </w:tabs>
              <w:jc w:val="left"/>
            </w:pPr>
          </w:p>
          <w:p w14:paraId="38C4C801" w14:textId="053C1EE2" w:rsidR="005C61E4" w:rsidRPr="00AA4794" w:rsidRDefault="00000000" w:rsidP="00AA4794">
            <w:pPr>
              <w:pStyle w:val="Kontaktinformasjon"/>
              <w:spacing w:line="312" w:lineRule="auto"/>
            </w:pPr>
            <w:sdt>
              <w:sdtPr>
                <w:alias w:val="Skriv inn gateadresse, poststed, postnummer:"/>
                <w:tag w:val="Skriv inn gateadresse, poststed, postnummer:"/>
                <w:id w:val="857003158"/>
                <w:placeholder>
                  <w:docPart w:val="E7CB931BD78D4D3E8BB2987682914E6B"/>
                </w:placeholder>
                <w15:appearance w15:val="hidden"/>
                <w:text w:multiLine="1"/>
              </w:sdtPr>
              <w:sdtContent>
                <w:r w:rsidR="007F4A80">
                  <w:t>SAUPSTADRINGEN 35 f</w:t>
                </w:r>
              </w:sdtContent>
            </w:sdt>
          </w:p>
          <w:p w14:paraId="78A08AF4" w14:textId="4ABAE218" w:rsidR="007F4A80" w:rsidRDefault="007F4A80" w:rsidP="00DF5C59">
            <w:pPr>
              <w:pStyle w:val="Kontaktinformasjon"/>
              <w:spacing w:line="312" w:lineRule="auto"/>
              <w:rPr>
                <w:bCs w:val="0"/>
              </w:rPr>
            </w:pPr>
            <w:r>
              <w:t xml:space="preserve">Leder: Jan Sætervang </w:t>
            </w:r>
          </w:p>
          <w:p w14:paraId="7E8097DE" w14:textId="0663AB57" w:rsidR="00BB3C2E" w:rsidRDefault="00BB3C2E" w:rsidP="00BB3C2E">
            <w:pPr>
              <w:pStyle w:val="Kontaktinformasjon"/>
              <w:spacing w:line="312" w:lineRule="auto"/>
              <w:jc w:val="left"/>
              <w:rPr>
                <w:bCs w:val="0"/>
              </w:rPr>
            </w:pPr>
            <w:r>
              <w:rPr>
                <w:bCs w:val="0"/>
              </w:rPr>
              <w:t xml:space="preserve">                  Mob: 928 30 325</w:t>
            </w:r>
          </w:p>
          <w:p w14:paraId="5FA03B89" w14:textId="77777777" w:rsidR="00BB3C2E" w:rsidRDefault="007F4A80" w:rsidP="00BB3C2E">
            <w:pPr>
              <w:pStyle w:val="Kontaktinformasjon"/>
              <w:spacing w:line="312" w:lineRule="auto"/>
              <w:ind w:left="0"/>
              <w:rPr>
                <w:bCs w:val="0"/>
              </w:rPr>
            </w:pPr>
            <w:r w:rsidRPr="00BB3C2E">
              <w:t>Arrangement blir annonsert på disse kanalene:</w:t>
            </w:r>
          </w:p>
          <w:p w14:paraId="1F4EB5BD" w14:textId="4ED6B285" w:rsidR="00BB3C2E" w:rsidRDefault="007F4A80" w:rsidP="00BB3C2E">
            <w:pPr>
              <w:pStyle w:val="Kontaktinformasjon"/>
              <w:spacing w:line="312" w:lineRule="auto"/>
              <w:ind w:left="0"/>
              <w:rPr>
                <w:bCs w:val="0"/>
                <w:sz w:val="28"/>
                <w:szCs w:val="28"/>
              </w:rPr>
            </w:pPr>
            <w:r w:rsidRPr="00DF5C59">
              <w:rPr>
                <w:sz w:val="28"/>
                <w:szCs w:val="28"/>
              </w:rPr>
              <w:t>Facebook</w:t>
            </w:r>
            <w:r w:rsidR="00BB3C2E">
              <w:rPr>
                <w:sz w:val="28"/>
                <w:szCs w:val="28"/>
              </w:rPr>
              <w:t xml:space="preserve"> &amp;</w:t>
            </w:r>
          </w:p>
          <w:p w14:paraId="0B2AF30A" w14:textId="11824C24" w:rsidR="007F4A80" w:rsidRPr="00BB3C2E" w:rsidRDefault="00BB3C2E" w:rsidP="00BB3C2E">
            <w:pPr>
              <w:pStyle w:val="Kontaktinformasjon"/>
              <w:spacing w:line="312" w:lineRule="auto"/>
              <w:ind w:left="0"/>
              <w:rPr>
                <w:bCs w:val="0"/>
              </w:rPr>
            </w:pPr>
            <w:r>
              <w:rPr>
                <w:sz w:val="28"/>
                <w:szCs w:val="28"/>
              </w:rPr>
              <w:t>w</w:t>
            </w:r>
            <w:r w:rsidR="007F4A80" w:rsidRPr="00DF5C59">
              <w:rPr>
                <w:sz w:val="28"/>
                <w:szCs w:val="28"/>
              </w:rPr>
              <w:t>ww.ringvegen.no</w:t>
            </w:r>
          </w:p>
          <w:p w14:paraId="2C14C47A" w14:textId="33C23A49" w:rsidR="007F4A80" w:rsidRDefault="007F4A80" w:rsidP="007F4A80">
            <w:pPr>
              <w:pStyle w:val="Kontaktinformasjon"/>
              <w:spacing w:line="312" w:lineRule="auto"/>
              <w:rPr>
                <w:bCs w:val="0"/>
              </w:rPr>
            </w:pPr>
          </w:p>
          <w:p w14:paraId="3D42E4AD" w14:textId="4A4B98BD" w:rsidR="007F4A80" w:rsidRDefault="007F4A80" w:rsidP="007F4A80">
            <w:pPr>
              <w:pStyle w:val="Kontaktinformasjon"/>
              <w:spacing w:line="312" w:lineRule="auto"/>
              <w:rPr>
                <w:bCs w:val="0"/>
              </w:rPr>
            </w:pPr>
          </w:p>
          <w:p w14:paraId="512F66F9" w14:textId="228E2FE8" w:rsidR="007F4A80" w:rsidRDefault="007F4A80" w:rsidP="007F4A80">
            <w:pPr>
              <w:pStyle w:val="Kontaktinformasjon"/>
              <w:spacing w:line="312" w:lineRule="auto"/>
              <w:rPr>
                <w:bCs w:val="0"/>
              </w:rPr>
            </w:pPr>
          </w:p>
          <w:p w14:paraId="43D09BC4" w14:textId="77777777" w:rsidR="007F4A80" w:rsidRDefault="007F4A80" w:rsidP="007F4A80">
            <w:pPr>
              <w:pStyle w:val="Kontaktinformasjon"/>
              <w:spacing w:line="312" w:lineRule="auto"/>
              <w:rPr>
                <w:bCs w:val="0"/>
              </w:rPr>
            </w:pPr>
          </w:p>
          <w:p w14:paraId="70399ADD" w14:textId="09BA7F35" w:rsidR="005C61E4" w:rsidRPr="00AA4794" w:rsidRDefault="005C61E4" w:rsidP="007F4A80">
            <w:pPr>
              <w:pStyle w:val="Kontaktinformasjon"/>
              <w:spacing w:line="312" w:lineRule="auto"/>
              <w:ind w:left="0"/>
              <w:jc w:val="left"/>
            </w:pPr>
          </w:p>
          <w:p w14:paraId="57FAF5F2" w14:textId="24CFF4B0" w:rsidR="007F4A80" w:rsidRPr="00AA4794" w:rsidRDefault="007F4A80" w:rsidP="007F4A80">
            <w:pPr>
              <w:pStyle w:val="Kontaktinformasjon"/>
              <w:spacing w:line="312" w:lineRule="auto"/>
              <w:ind w:left="0"/>
              <w:jc w:val="left"/>
            </w:pPr>
          </w:p>
          <w:p w14:paraId="5A1E612A" w14:textId="71CD8A43" w:rsidR="005C61E4" w:rsidRPr="007F4A80" w:rsidRDefault="007F4A80" w:rsidP="00AA4794">
            <w:pPr>
              <w:pStyle w:val="Kontaktinformasjon"/>
              <w:spacing w:line="312" w:lineRule="auto"/>
              <w:rPr>
                <w:color w:val="97C83C" w:themeColor="accent2"/>
              </w:rPr>
            </w:pPr>
            <w:r>
              <w:t>Hver tirsdag fra kl 17.00 til kl 20.00</w:t>
            </w:r>
          </w:p>
        </w:tc>
      </w:tr>
    </w:tbl>
    <w:p w14:paraId="56C0AD57" w14:textId="0448AF7E" w:rsidR="005C61E4" w:rsidRPr="00076F31" w:rsidRDefault="005C61E4" w:rsidP="00AA4794">
      <w:pPr>
        <w:pStyle w:val="Ingenmellomrom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621CF" w14:textId="77777777" w:rsidR="000C119A" w:rsidRDefault="000C119A" w:rsidP="005F5D5F">
      <w:pPr>
        <w:spacing w:after="0" w:line="240" w:lineRule="auto"/>
      </w:pPr>
      <w:r>
        <w:separator/>
      </w:r>
    </w:p>
  </w:endnote>
  <w:endnote w:type="continuationSeparator" w:id="0">
    <w:p w14:paraId="7BCD9C99" w14:textId="77777777" w:rsidR="000C119A" w:rsidRDefault="000C119A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8D85B" w14:textId="77777777" w:rsidR="000C119A" w:rsidRDefault="000C119A" w:rsidP="005F5D5F">
      <w:pPr>
        <w:spacing w:after="0" w:line="240" w:lineRule="auto"/>
      </w:pPr>
      <w:r>
        <w:separator/>
      </w:r>
    </w:p>
  </w:footnote>
  <w:footnote w:type="continuationSeparator" w:id="0">
    <w:p w14:paraId="396CA5C8" w14:textId="77777777" w:rsidR="000C119A" w:rsidRDefault="000C119A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264885">
    <w:abstractNumId w:val="9"/>
  </w:num>
  <w:num w:numId="2" w16cid:durableId="710693955">
    <w:abstractNumId w:val="7"/>
  </w:num>
  <w:num w:numId="3" w16cid:durableId="825438142">
    <w:abstractNumId w:val="6"/>
  </w:num>
  <w:num w:numId="4" w16cid:durableId="661617481">
    <w:abstractNumId w:val="5"/>
  </w:num>
  <w:num w:numId="5" w16cid:durableId="1049377182">
    <w:abstractNumId w:val="4"/>
  </w:num>
  <w:num w:numId="6" w16cid:durableId="285812745">
    <w:abstractNumId w:val="8"/>
  </w:num>
  <w:num w:numId="7" w16cid:durableId="560098428">
    <w:abstractNumId w:val="3"/>
  </w:num>
  <w:num w:numId="8" w16cid:durableId="1058749729">
    <w:abstractNumId w:val="2"/>
  </w:num>
  <w:num w:numId="9" w16cid:durableId="1643270335">
    <w:abstractNumId w:val="1"/>
  </w:num>
  <w:num w:numId="10" w16cid:durableId="1809084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06"/>
    <w:rsid w:val="000168C0"/>
    <w:rsid w:val="000427C6"/>
    <w:rsid w:val="00076F31"/>
    <w:rsid w:val="000C119A"/>
    <w:rsid w:val="000D0606"/>
    <w:rsid w:val="00171CDD"/>
    <w:rsid w:val="00175521"/>
    <w:rsid w:val="00181FB9"/>
    <w:rsid w:val="002300FB"/>
    <w:rsid w:val="00251739"/>
    <w:rsid w:val="00261A78"/>
    <w:rsid w:val="003B6A17"/>
    <w:rsid w:val="00411532"/>
    <w:rsid w:val="005222EE"/>
    <w:rsid w:val="00541BB3"/>
    <w:rsid w:val="00544732"/>
    <w:rsid w:val="005C61E4"/>
    <w:rsid w:val="005F5D5F"/>
    <w:rsid w:val="00665EA1"/>
    <w:rsid w:val="006E5B0F"/>
    <w:rsid w:val="006F02A4"/>
    <w:rsid w:val="0079199F"/>
    <w:rsid w:val="007B5354"/>
    <w:rsid w:val="007F4A80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B3C2E"/>
    <w:rsid w:val="00BC6ED1"/>
    <w:rsid w:val="00BF5497"/>
    <w:rsid w:val="00C57F20"/>
    <w:rsid w:val="00D16845"/>
    <w:rsid w:val="00D56FBE"/>
    <w:rsid w:val="00D751DD"/>
    <w:rsid w:val="00DF5C59"/>
    <w:rsid w:val="00E3564F"/>
    <w:rsid w:val="00EA2CB3"/>
    <w:rsid w:val="00EC1838"/>
    <w:rsid w:val="00F2548A"/>
    <w:rsid w:val="00FA21D4"/>
    <w:rsid w:val="00FB2003"/>
    <w:rsid w:val="00FE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D52B65"/>
  <w15:chartTrackingRefBased/>
  <w15:docId w15:val="{D4B87DC6-F046-4E18-8379-EA1EFB33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link w:val="Overskrift2Tegn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link w:val="Overskrift3Tegn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sid w:val="00A97C88"/>
    <w:rPr>
      <w:color w:val="262626" w:themeColor="text1" w:themeTint="D9"/>
    </w:rPr>
  </w:style>
  <w:style w:type="character" w:customStyle="1" w:styleId="Overskrift2Tegn">
    <w:name w:val="Overskrift 2 Tegn"/>
    <w:basedOn w:val="Standardskriftforavsnitt"/>
    <w:link w:val="Overskrift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Ingenmellomrom">
    <w:name w:val="No Spacing"/>
    <w:uiPriority w:val="98"/>
    <w:qFormat/>
    <w:rsid w:val="00AA4794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rmasjon">
    <w:name w:val="Kontaktinformasjon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oTegn">
    <w:name w:val="Dato Tegn"/>
    <w:basedOn w:val="Standardskriftforavsnitt"/>
    <w:link w:val="Dato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">
    <w:name w:val="Bibliography"/>
    <w:basedOn w:val="Normal"/>
    <w:next w:val="Normal"/>
    <w:uiPriority w:val="37"/>
    <w:semiHidden/>
    <w:unhideWhenUsed/>
    <w:rsid w:val="006E5B0F"/>
  </w:style>
  <w:style w:type="paragraph" w:styleId="Blokkteks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6E5B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E5B0F"/>
  </w:style>
  <w:style w:type="paragraph" w:styleId="Brdtekst2">
    <w:name w:val="Body Text 2"/>
    <w:basedOn w:val="Normal"/>
    <w:link w:val="Brdtekst2Tegn"/>
    <w:uiPriority w:val="99"/>
    <w:semiHidden/>
    <w:unhideWhenUsed/>
    <w:rsid w:val="006E5B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E5B0F"/>
  </w:style>
  <w:style w:type="paragraph" w:styleId="Brdtekst3">
    <w:name w:val="Body Text 3"/>
    <w:basedOn w:val="Normal"/>
    <w:link w:val="Brdtekst3Tegn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E5B0F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E5B0F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E5B0F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E5B0F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E5B0F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E5B0F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E5B0F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6E5B0F"/>
  </w:style>
  <w:style w:type="table" w:styleId="Fargeriktrutenett">
    <w:name w:val="Colorful Grid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6E5B0F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E5B0F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E5B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E5B0F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E5B0F"/>
  </w:style>
  <w:style w:type="character" w:styleId="Utheving">
    <w:name w:val="Emphasis"/>
    <w:basedOn w:val="Standardskriftforavsnitt"/>
    <w:uiPriority w:val="20"/>
    <w:semiHidden/>
    <w:unhideWhenUsed/>
    <w:qFormat/>
    <w:rsid w:val="006E5B0F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E5B0F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enderadress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411532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532"/>
  </w:style>
  <w:style w:type="character" w:styleId="Fotnotereferanse">
    <w:name w:val="foot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E5B0F"/>
    <w:rPr>
      <w:sz w:val="22"/>
      <w:szCs w:val="20"/>
    </w:rPr>
  </w:style>
  <w:style w:type="table" w:styleId="Rutenettabell1lys">
    <w:name w:val="Grid Table 1 Light"/>
    <w:basedOn w:val="Vanlig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3">
    <w:name w:val="Grid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11532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532"/>
  </w:style>
  <w:style w:type="character" w:customStyle="1" w:styleId="Overskrift5Tegn">
    <w:name w:val="Overskrift 5 Tegn"/>
    <w:basedOn w:val="Standardskriftforavsnitt"/>
    <w:link w:val="Overskrift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6E5B0F"/>
  </w:style>
  <w:style w:type="paragraph" w:styleId="HTML-adresse">
    <w:name w:val="HTML Address"/>
    <w:basedOn w:val="Normal"/>
    <w:link w:val="HTML-adresseTeg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E5B0F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6E5B0F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E5B0F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E5B0F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171CDD"/>
    <w:rPr>
      <w:i/>
      <w:iCs/>
      <w:color w:val="B11A57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ystrutenett">
    <w:name w:val="Light Grid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2">
    <w:name w:val="List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3">
    <w:name w:val="List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E5B0F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Vanliginnrykk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E5B0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E5B0F"/>
  </w:style>
  <w:style w:type="character" w:styleId="Sidetall">
    <w:name w:val="page number"/>
    <w:basedOn w:val="Standardskriftforavsnitt"/>
    <w:uiPriority w:val="99"/>
    <w:semiHidden/>
    <w:unhideWhenUsed/>
    <w:rsid w:val="006E5B0F"/>
  </w:style>
  <w:style w:type="table" w:styleId="Vanligtabell1">
    <w:name w:val="Plain Table 1"/>
    <w:basedOn w:val="Vanlig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E5B0F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6E5B0F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E5B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E5B0F"/>
  </w:style>
  <w:style w:type="paragraph" w:styleId="Underskrift">
    <w:name w:val="Signature"/>
    <w:basedOn w:val="Normal"/>
    <w:link w:val="Underskrift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E5B0F"/>
  </w:style>
  <w:style w:type="character" w:styleId="Sterk">
    <w:name w:val="Strong"/>
    <w:basedOn w:val="Standardskriftforavsnitt"/>
    <w:uiPriority w:val="22"/>
    <w:semiHidden/>
    <w:unhideWhenUsed/>
    <w:qFormat/>
    <w:rsid w:val="006E5B0F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7920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468E58A464D8BAAC663EAD86E91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DE79AF-CC7E-4C10-9D86-154C0FBC3AF5}"/>
      </w:docPartPr>
      <w:docPartBody>
        <w:p w:rsidR="008247E2" w:rsidRDefault="00000000">
          <w:pPr>
            <w:pStyle w:val="FB8468E58A464D8BAAC663EAD86E916F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4A47FDD127724BFAB329F05B58B079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ADA7D4-092A-4A2D-A159-03E67568F511}"/>
      </w:docPartPr>
      <w:docPartBody>
        <w:p w:rsidR="008247E2" w:rsidRDefault="00000000">
          <w:pPr>
            <w:pStyle w:val="4A47FDD127724BFAB329F05B58B0798B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579B96CA340246BA8F049B5EF629C2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C1645-3967-4815-AC65-F65ABFA0A60F}"/>
      </w:docPartPr>
      <w:docPartBody>
        <w:p w:rsidR="008247E2" w:rsidRDefault="00000000">
          <w:pPr>
            <w:pStyle w:val="579B96CA340246BA8F049B5EF629C20D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A801184C213A45E7BC50E7E0EB125B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0B48EF-5E19-4DDC-8064-7C1656114638}"/>
      </w:docPartPr>
      <w:docPartBody>
        <w:p w:rsidR="008247E2" w:rsidRDefault="00000000">
          <w:pPr>
            <w:pStyle w:val="A801184C213A45E7BC50E7E0EB125B11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E7CB931BD78D4D3E8BB2987682914E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BE1A6E-35A1-4E63-967F-547FE153DAC5}"/>
      </w:docPartPr>
      <w:docPartBody>
        <w:p w:rsidR="008247E2" w:rsidRDefault="00000000">
          <w:pPr>
            <w:pStyle w:val="E7CB931BD78D4D3E8BB2987682914E6B"/>
          </w:pPr>
          <w:r w:rsidRPr="00AA4794">
            <w:rPr>
              <w:lang w:bidi="nb-NO"/>
            </w:rPr>
            <w:t>Gateadresse</w:t>
          </w:r>
          <w:r w:rsidRPr="00AA4794">
            <w:rPr>
              <w:lang w:bidi="nb-NO"/>
            </w:rPr>
            <w:br/>
            <w:t>Poststed, postnummer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33D"/>
    <w:rsid w:val="008247E2"/>
    <w:rsid w:val="0099133D"/>
    <w:rsid w:val="00D47EF0"/>
    <w:rsid w:val="00FD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B8468E58A464D8BAAC663EAD86E916F">
    <w:name w:val="FB8468E58A464D8BAAC663EAD86E916F"/>
  </w:style>
  <w:style w:type="paragraph" w:customStyle="1" w:styleId="4A47FDD127724BFAB329F05B58B0798B">
    <w:name w:val="4A47FDD127724BFAB329F05B58B0798B"/>
  </w:style>
  <w:style w:type="paragraph" w:customStyle="1" w:styleId="579B96CA340246BA8F049B5EF629C20D">
    <w:name w:val="579B96CA340246BA8F049B5EF629C20D"/>
  </w:style>
  <w:style w:type="paragraph" w:customStyle="1" w:styleId="A801184C213A45E7BC50E7E0EB125B11">
    <w:name w:val="A801184C213A45E7BC50E7E0EB125B11"/>
  </w:style>
  <w:style w:type="paragraph" w:customStyle="1" w:styleId="E7CB931BD78D4D3E8BB2987682914E6B">
    <w:name w:val="E7CB931BD78D4D3E8BB2987682914E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</Template>
  <TotalTime>9</TotalTime>
  <Pages>2</Pages>
  <Words>98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47920</dc:creator>
  <cp:keywords/>
  <dc:description/>
  <cp:lastModifiedBy>Sissel Nystad</cp:lastModifiedBy>
  <cp:revision>3</cp:revision>
  <dcterms:created xsi:type="dcterms:W3CDTF">2023-03-01T13:17:00Z</dcterms:created>
  <dcterms:modified xsi:type="dcterms:W3CDTF">2023-03-01T13:26:00Z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